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21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720"/>
        <w:gridCol w:w="631"/>
        <w:gridCol w:w="2313"/>
        <w:gridCol w:w="250"/>
        <w:gridCol w:w="7296"/>
      </w:tblGrid>
      <w:tr w:rsidR="00E77B5E" w:rsidRPr="005F36F1" w:rsidTr="00F04F28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5F36F1" w:rsidRDefault="002338C7" w:rsidP="00AE68A8">
            <w:r>
              <w:rPr>
                <w:noProof/>
                <w:lang w:eastAsia="ru-RU"/>
              </w:rPr>
              <w:drawing>
                <wp:inline distT="0" distB="0" distL="0" distR="0" wp14:anchorId="144436B4" wp14:editId="17F35AC1">
                  <wp:extent cx="1756410" cy="1628929"/>
                  <wp:effectExtent l="95250" t="76200" r="91440" b="9239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4019" t="29853" r="12370" b="34275"/>
                          <a:stretch/>
                        </pic:blipFill>
                        <pic:spPr bwMode="auto">
                          <a:xfrm>
                            <a:off x="0" y="0"/>
                            <a:ext cx="1793656" cy="1663471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:rsidR="00E77B5E" w:rsidRPr="005F36F1" w:rsidRDefault="00E77B5E" w:rsidP="00AE68A8"/>
        </w:tc>
        <w:tc>
          <w:tcPr>
            <w:tcW w:w="7296" w:type="dxa"/>
            <w:tcBorders>
              <w:bottom w:val="nil"/>
            </w:tcBorders>
          </w:tcPr>
          <w:p w:rsidR="00E77B5E" w:rsidRPr="00261BE3" w:rsidRDefault="002338C7" w:rsidP="0093761F">
            <w:pPr>
              <w:pStyle w:val="af"/>
              <w:spacing w:before="0" w:after="0"/>
              <w:jc w:val="center"/>
              <w:rPr>
                <w:sz w:val="44"/>
                <w:szCs w:val="44"/>
              </w:rPr>
            </w:pPr>
            <w:r w:rsidRPr="00261BE3">
              <w:rPr>
                <w:sz w:val="44"/>
                <w:szCs w:val="44"/>
              </w:rPr>
              <w:t>Памятка по вопросам выплаты ЕДК инвалидам</w:t>
            </w:r>
            <w:r w:rsidR="00AE415E" w:rsidRPr="00261BE3">
              <w:rPr>
                <w:sz w:val="44"/>
                <w:szCs w:val="44"/>
              </w:rPr>
              <w:t xml:space="preserve"> </w:t>
            </w:r>
            <w:r w:rsidRPr="00261BE3">
              <w:rPr>
                <w:sz w:val="44"/>
                <w:szCs w:val="44"/>
              </w:rPr>
              <w:t>при очередном переосвидетельствовании</w:t>
            </w:r>
          </w:p>
        </w:tc>
      </w:tr>
      <w:tr w:rsidR="002338C7" w:rsidRPr="005F36F1" w:rsidTr="00F04F28">
        <w:trPr>
          <w:trHeight w:val="884"/>
        </w:trPr>
        <w:tc>
          <w:tcPr>
            <w:tcW w:w="3664" w:type="dxa"/>
            <w:gridSpan w:val="3"/>
            <w:vMerge/>
          </w:tcPr>
          <w:p w:rsidR="002338C7" w:rsidRPr="005F36F1" w:rsidRDefault="002338C7" w:rsidP="002338C7"/>
        </w:tc>
        <w:tc>
          <w:tcPr>
            <w:tcW w:w="250" w:type="dxa"/>
            <w:vMerge/>
          </w:tcPr>
          <w:p w:rsidR="002338C7" w:rsidRPr="005F36F1" w:rsidRDefault="002338C7" w:rsidP="002338C7"/>
        </w:tc>
        <w:tc>
          <w:tcPr>
            <w:tcW w:w="7296" w:type="dxa"/>
          </w:tcPr>
          <w:p w:rsidR="002338C7" w:rsidRPr="00AB6CF2" w:rsidRDefault="002338C7" w:rsidP="00AB6CF2">
            <w:pPr>
              <w:spacing w:after="0"/>
              <w:ind w:firstLine="62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6CF2">
              <w:rPr>
                <w:rFonts w:ascii="Times New Roman" w:hAnsi="Times New Roman" w:cs="Times New Roman"/>
                <w:sz w:val="26"/>
                <w:szCs w:val="26"/>
              </w:rPr>
              <w:t>С 1 июля 2020 года истребование у инвалидов органами, предоставляющими государственные или муниципальные услуги, документов, выдаваемых учреждениями МСЭ, является недопустимым.</w:t>
            </w:r>
          </w:p>
          <w:p w:rsidR="00CB56F9" w:rsidRPr="002338C7" w:rsidRDefault="00CB56F9" w:rsidP="00AB6CF2">
            <w:pPr>
              <w:autoSpaceDE w:val="0"/>
              <w:autoSpaceDN w:val="0"/>
              <w:adjustRightInd w:val="0"/>
              <w:spacing w:after="0"/>
              <w:ind w:firstLine="6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CF2">
              <w:rPr>
                <w:rFonts w:ascii="Times New Roman" w:hAnsi="Times New Roman" w:cs="Times New Roman"/>
                <w:sz w:val="26"/>
                <w:szCs w:val="26"/>
              </w:rPr>
              <w:t xml:space="preserve">В этой связи в порядок назначения ЕДК на оплату жилищно-коммунальных услуг внесены поправки, касающиеся порядка </w:t>
            </w:r>
            <w:r w:rsidR="00AB6CF2" w:rsidRPr="00AB6CF2">
              <w:rPr>
                <w:rFonts w:ascii="Times New Roman" w:hAnsi="Times New Roman" w:cs="Times New Roman"/>
                <w:sz w:val="26"/>
                <w:szCs w:val="26"/>
              </w:rPr>
              <w:t xml:space="preserve">возобновления выплаты компенсации инвалидам при очередном переосвидетельствовании в Федеральном государственном учреждении медико-социальной </w:t>
            </w:r>
            <w:proofErr w:type="gramStart"/>
            <w:r w:rsidR="00AB6CF2" w:rsidRPr="00AB6CF2">
              <w:rPr>
                <w:rFonts w:ascii="Times New Roman" w:hAnsi="Times New Roman" w:cs="Times New Roman"/>
                <w:sz w:val="26"/>
                <w:szCs w:val="26"/>
              </w:rPr>
              <w:t xml:space="preserve">экспертизы </w:t>
            </w:r>
            <w:r w:rsidRPr="00AB6CF2">
              <w:rPr>
                <w:rFonts w:ascii="Times New Roman" w:hAnsi="Times New Roman" w:cs="Times New Roman"/>
                <w:sz w:val="26"/>
                <w:szCs w:val="26"/>
              </w:rPr>
              <w:t xml:space="preserve"> социальной</w:t>
            </w:r>
            <w:proofErr w:type="gramEnd"/>
            <w:r w:rsidRPr="00AB6CF2">
              <w:rPr>
                <w:rFonts w:ascii="Times New Roman" w:hAnsi="Times New Roman" w:cs="Times New Roman"/>
                <w:sz w:val="26"/>
                <w:szCs w:val="26"/>
              </w:rPr>
              <w:t xml:space="preserve"> защиты населения</w:t>
            </w:r>
            <w:r w:rsidR="00117E9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6C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77B5E" w:rsidRPr="005F36F1" w:rsidTr="00F04F28">
        <w:trPr>
          <w:trHeight w:val="705"/>
        </w:trPr>
        <w:tc>
          <w:tcPr>
            <w:tcW w:w="3664" w:type="dxa"/>
            <w:gridSpan w:val="3"/>
            <w:vMerge/>
          </w:tcPr>
          <w:p w:rsidR="00E77B5E" w:rsidRPr="005F36F1" w:rsidRDefault="00E77B5E" w:rsidP="00AE68A8"/>
        </w:tc>
        <w:tc>
          <w:tcPr>
            <w:tcW w:w="250" w:type="dxa"/>
            <w:vMerge/>
          </w:tcPr>
          <w:p w:rsidR="00E77B5E" w:rsidRPr="005F36F1" w:rsidRDefault="00E77B5E" w:rsidP="00AE68A8"/>
        </w:tc>
        <w:tc>
          <w:tcPr>
            <w:tcW w:w="7296" w:type="dxa"/>
            <w:vMerge w:val="restart"/>
          </w:tcPr>
          <w:p w:rsidR="00E77B5E" w:rsidRPr="005F36F1" w:rsidRDefault="00576084" w:rsidP="00AB6CF2">
            <w:pPr>
              <w:pStyle w:val="1"/>
              <w:spacing w:before="0" w:after="0"/>
            </w:pPr>
            <w:r>
              <w:t>Порядок назначения ЕДК при очередном переосвидетельствовании</w:t>
            </w:r>
          </w:p>
          <w:p w:rsidR="00AB6CF2" w:rsidRDefault="00AB6CF2" w:rsidP="00AE415E">
            <w:pPr>
              <w:autoSpaceDE w:val="0"/>
              <w:autoSpaceDN w:val="0"/>
              <w:adjustRightInd w:val="0"/>
              <w:spacing w:after="0"/>
              <w:ind w:firstLine="5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Возобновление выплаты компенсации производится </w:t>
            </w:r>
            <w:r w:rsidR="00F04F28">
              <w:rPr>
                <w:rFonts w:ascii="Times New Roman" w:hAnsi="Times New Roman" w:cs="Times New Roman"/>
                <w:sz w:val="26"/>
                <w:szCs w:val="26"/>
              </w:rPr>
              <w:t>Управлением</w:t>
            </w:r>
            <w:r w:rsidR="0093761F">
              <w:rPr>
                <w:rFonts w:ascii="Times New Roman" w:hAnsi="Times New Roman" w:cs="Times New Roman"/>
                <w:sz w:val="26"/>
                <w:szCs w:val="26"/>
              </w:rPr>
              <w:t xml:space="preserve"> социальной защиты населения</w:t>
            </w:r>
            <w:r w:rsidR="00F04F28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Алексеевского городского округа</w:t>
            </w:r>
            <w:r w:rsidR="0093761F">
              <w:rPr>
                <w:rFonts w:ascii="Times New Roman" w:hAnsi="Times New Roman" w:cs="Times New Roman"/>
                <w:sz w:val="26"/>
                <w:szCs w:val="26"/>
              </w:rPr>
              <w:t xml:space="preserve"> в без заявительном порядке на основании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сведений об инвалидности, содержащихся в федеральном реестре инвалидов, иных информационных системах, или сведений из документов, выдаваемых федеральными государственными учреждениями медико-социальной экспертизы.</w:t>
            </w:r>
          </w:p>
          <w:p w:rsidR="0093761F" w:rsidRDefault="0093761F" w:rsidP="00AE415E">
            <w:pPr>
              <w:pStyle w:val="a7"/>
              <w:widowControl w:val="0"/>
              <w:spacing w:after="0"/>
              <w:ind w:firstLine="539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3761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Без заявительный порядок касается только инвалидов, которые уже стоят на учете в </w:t>
            </w:r>
            <w:r w:rsidR="00F04F28">
              <w:rPr>
                <w:rFonts w:ascii="Times New Roman" w:hAnsi="Times New Roman" w:cs="Times New Roman"/>
                <w:bCs/>
                <w:sz w:val="26"/>
                <w:szCs w:val="26"/>
              </w:rPr>
              <w:t>УСЗН</w:t>
            </w:r>
            <w:r w:rsidRPr="0093761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F04F28">
              <w:rPr>
                <w:rFonts w:ascii="Times New Roman" w:hAnsi="Times New Roman" w:cs="Times New Roman"/>
                <w:bCs/>
                <w:sz w:val="26"/>
                <w:szCs w:val="26"/>
              </w:rPr>
              <w:t>администрации Алексеевского городского округа</w:t>
            </w:r>
            <w:r w:rsidRPr="0093761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 являются получателями ЕДК и при условии, что группа инвалидности у него установлена на срок.</w:t>
            </w:r>
          </w:p>
          <w:p w:rsidR="0093761F" w:rsidRPr="0093761F" w:rsidRDefault="0093761F" w:rsidP="00AE415E">
            <w:pPr>
              <w:pStyle w:val="a7"/>
              <w:widowControl w:val="0"/>
              <w:spacing w:after="0"/>
              <w:ind w:firstLine="539"/>
              <w:jc w:val="both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3761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Инвалидам, которым установлена группа инвалидности, без указания срока переосвидетельствования, получающим ЕДК, в случае изменения группы инвалидности с бессрочной, на срочную с изменением степени ограничения необходимо обращаться в </w:t>
            </w:r>
            <w:r w:rsidR="00F04F28">
              <w:rPr>
                <w:rFonts w:ascii="Times New Roman" w:hAnsi="Times New Roman" w:cs="Times New Roman"/>
                <w:bCs/>
                <w:sz w:val="26"/>
                <w:szCs w:val="26"/>
              </w:rPr>
              <w:t>УСЗН</w:t>
            </w:r>
            <w:r w:rsidRPr="0093761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 заявлением, при этом справку МСЭ представлять не нужно, </w:t>
            </w:r>
            <w:r w:rsidR="00F04F28">
              <w:rPr>
                <w:rFonts w:ascii="Times New Roman" w:hAnsi="Times New Roman" w:cs="Times New Roman"/>
                <w:bCs/>
                <w:sz w:val="26"/>
                <w:szCs w:val="26"/>
              </w:rPr>
              <w:t>УСЗН</w:t>
            </w:r>
            <w:r w:rsidRPr="0093761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сведения об установлении группы инвалидности получит самостоятельно.</w:t>
            </w:r>
          </w:p>
          <w:p w:rsidR="00E77B5E" w:rsidRPr="00261BE3" w:rsidRDefault="0093761F" w:rsidP="00AE415E">
            <w:pPr>
              <w:pStyle w:val="a7"/>
              <w:widowControl w:val="0"/>
              <w:spacing w:after="0"/>
              <w:ind w:firstLine="539"/>
              <w:jc w:val="both"/>
              <w:outlineLvl w:val="0"/>
              <w:rPr>
                <w:sz w:val="26"/>
                <w:szCs w:val="26"/>
              </w:rPr>
            </w:pPr>
            <w:r w:rsidRPr="00261BE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Граждане, получающие компенсацию, обязаны извещать </w:t>
            </w:r>
            <w:r w:rsidR="00117E9A">
              <w:rPr>
                <w:rFonts w:ascii="Times New Roman" w:hAnsi="Times New Roman" w:cs="Times New Roman"/>
                <w:bCs/>
                <w:sz w:val="26"/>
                <w:szCs w:val="26"/>
              </w:rPr>
              <w:t>УСЗН</w:t>
            </w:r>
            <w:r w:rsidRPr="00261BE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 наступлении обстоятельств, влекущих изменение размеров или прекращение выплаты компенсации (перемена места жительства, изменение состава семьи и т.п.), не позднее чем в месячный срок с момента наступления указанных обстоятельств.</w:t>
            </w:r>
          </w:p>
        </w:tc>
      </w:tr>
      <w:tr w:rsidR="00E77B5E" w:rsidRPr="005F36F1" w:rsidTr="00F04F28">
        <w:trPr>
          <w:trHeight w:val="1164"/>
        </w:trPr>
        <w:tc>
          <w:tcPr>
            <w:tcW w:w="720" w:type="dxa"/>
          </w:tcPr>
          <w:p w:rsidR="00E77B5E" w:rsidRPr="005F36F1" w:rsidRDefault="00E77B5E" w:rsidP="00AE68A8"/>
        </w:tc>
        <w:tc>
          <w:tcPr>
            <w:tcW w:w="2944" w:type="dxa"/>
            <w:gridSpan w:val="2"/>
          </w:tcPr>
          <w:p w:rsidR="00E77B5E" w:rsidRPr="005F36F1" w:rsidRDefault="00E77B5E" w:rsidP="00AE68A8"/>
        </w:tc>
        <w:tc>
          <w:tcPr>
            <w:tcW w:w="250" w:type="dxa"/>
            <w:vMerge/>
          </w:tcPr>
          <w:p w:rsidR="00E77B5E" w:rsidRPr="005F36F1" w:rsidRDefault="00E77B5E" w:rsidP="00AE68A8"/>
        </w:tc>
        <w:tc>
          <w:tcPr>
            <w:tcW w:w="7296" w:type="dxa"/>
            <w:vMerge/>
          </w:tcPr>
          <w:p w:rsidR="00E77B5E" w:rsidRPr="005F36F1" w:rsidRDefault="00E77B5E" w:rsidP="00AE68A8"/>
        </w:tc>
      </w:tr>
      <w:tr w:rsidR="00E77B5E" w:rsidRPr="005F36F1" w:rsidTr="00F04F28">
        <w:trPr>
          <w:trHeight w:val="543"/>
        </w:trPr>
        <w:tc>
          <w:tcPr>
            <w:tcW w:w="720" w:type="dxa"/>
          </w:tcPr>
          <w:p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B0116A0" wp14:editId="13CDC7DA">
                      <wp:extent cx="337185" cy="333375"/>
                      <wp:effectExtent l="0" t="0" r="5715" b="9525"/>
                      <wp:docPr id="21" name="Группа 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30462" id="Группа 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">
                      <v:shape id="Полилиния: Фигура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E77B5E" w:rsidRPr="005F36F1" w:rsidRDefault="00576084" w:rsidP="00AE68A8">
            <w:pPr>
              <w:pStyle w:val="af1"/>
            </w:pPr>
            <w:r>
              <w:t>Адрес УСЗН</w:t>
            </w:r>
          </w:p>
          <w:p w:rsidR="00E77B5E" w:rsidRPr="005F36F1" w:rsidRDefault="00F04F28" w:rsidP="00AE68A8">
            <w:pPr>
              <w:pStyle w:val="af1"/>
            </w:pPr>
            <w:r>
              <w:t>г. Алексеевка, пл. Победы, д.75</w:t>
            </w:r>
          </w:p>
        </w:tc>
        <w:tc>
          <w:tcPr>
            <w:tcW w:w="250" w:type="dxa"/>
            <w:vMerge/>
          </w:tcPr>
          <w:p w:rsidR="00E77B5E" w:rsidRPr="005F36F1" w:rsidRDefault="00E77B5E" w:rsidP="00AE68A8"/>
        </w:tc>
        <w:tc>
          <w:tcPr>
            <w:tcW w:w="7296" w:type="dxa"/>
            <w:vMerge/>
          </w:tcPr>
          <w:p w:rsidR="00E77B5E" w:rsidRPr="005F36F1" w:rsidRDefault="00E77B5E" w:rsidP="00AE68A8"/>
        </w:tc>
      </w:tr>
      <w:tr w:rsidR="00E77B5E" w:rsidRPr="005F36F1" w:rsidTr="00F04F28">
        <w:trPr>
          <w:trHeight w:val="183"/>
        </w:trPr>
        <w:tc>
          <w:tcPr>
            <w:tcW w:w="720" w:type="dxa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2944" w:type="dxa"/>
            <w:gridSpan w:val="2"/>
            <w:vAlign w:val="center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250" w:type="dxa"/>
            <w:vMerge/>
          </w:tcPr>
          <w:p w:rsidR="00E77B5E" w:rsidRPr="005F36F1" w:rsidRDefault="00E77B5E" w:rsidP="00AE68A8"/>
        </w:tc>
        <w:tc>
          <w:tcPr>
            <w:tcW w:w="7296" w:type="dxa"/>
            <w:vMerge/>
          </w:tcPr>
          <w:p w:rsidR="00E77B5E" w:rsidRPr="005F36F1" w:rsidRDefault="00E77B5E" w:rsidP="00AE68A8"/>
        </w:tc>
      </w:tr>
      <w:tr w:rsidR="00E77B5E" w:rsidRPr="005F36F1" w:rsidTr="00F04F28">
        <w:trPr>
          <w:trHeight w:val="624"/>
        </w:trPr>
        <w:tc>
          <w:tcPr>
            <w:tcW w:w="720" w:type="dxa"/>
          </w:tcPr>
          <w:p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878B3DC" wp14:editId="2998EB92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512AB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E77B5E" w:rsidRPr="005F36F1" w:rsidRDefault="00576084" w:rsidP="00576084">
            <w:pPr>
              <w:pStyle w:val="af1"/>
            </w:pPr>
            <w:r>
              <w:t>Номер телефона для консультаций</w:t>
            </w:r>
            <w:r w:rsidR="00F04F28">
              <w:t>: 8(47234)3-24-77</w:t>
            </w:r>
          </w:p>
        </w:tc>
        <w:tc>
          <w:tcPr>
            <w:tcW w:w="250" w:type="dxa"/>
            <w:vMerge/>
          </w:tcPr>
          <w:p w:rsidR="00E77B5E" w:rsidRPr="005F36F1" w:rsidRDefault="00E77B5E" w:rsidP="00AE68A8"/>
        </w:tc>
        <w:tc>
          <w:tcPr>
            <w:tcW w:w="7296" w:type="dxa"/>
            <w:vMerge/>
          </w:tcPr>
          <w:p w:rsidR="00E77B5E" w:rsidRPr="005F36F1" w:rsidRDefault="00E77B5E" w:rsidP="00AE68A8"/>
        </w:tc>
      </w:tr>
      <w:tr w:rsidR="00E77B5E" w:rsidRPr="005F36F1" w:rsidTr="00F04F28">
        <w:trPr>
          <w:trHeight w:val="183"/>
        </w:trPr>
        <w:tc>
          <w:tcPr>
            <w:tcW w:w="720" w:type="dxa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2944" w:type="dxa"/>
            <w:gridSpan w:val="2"/>
            <w:vAlign w:val="center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250" w:type="dxa"/>
            <w:vMerge/>
          </w:tcPr>
          <w:p w:rsidR="00E77B5E" w:rsidRPr="005F36F1" w:rsidRDefault="00E77B5E" w:rsidP="00AE68A8"/>
        </w:tc>
        <w:tc>
          <w:tcPr>
            <w:tcW w:w="7296" w:type="dxa"/>
            <w:vMerge/>
          </w:tcPr>
          <w:p w:rsidR="00E77B5E" w:rsidRPr="005F36F1" w:rsidRDefault="00E77B5E" w:rsidP="00AE68A8"/>
        </w:tc>
      </w:tr>
      <w:tr w:rsidR="00E77B5E" w:rsidRPr="005F36F1" w:rsidTr="00F04F28">
        <w:trPr>
          <w:trHeight w:val="633"/>
        </w:trPr>
        <w:tc>
          <w:tcPr>
            <w:tcW w:w="720" w:type="dxa"/>
          </w:tcPr>
          <w:p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A92020C" wp14:editId="7E658788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29AEB9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E77B5E" w:rsidRPr="00F04F28" w:rsidRDefault="00F04F28" w:rsidP="00576084">
            <w:pPr>
              <w:pStyle w:val="af1"/>
              <w:rPr>
                <w:lang w:val="en-US"/>
              </w:rPr>
            </w:pPr>
            <w:r>
              <w:rPr>
                <w:lang w:val="en-US"/>
              </w:rPr>
              <w:t>edk_alekseevka@mail.ru</w:t>
            </w:r>
          </w:p>
        </w:tc>
        <w:tc>
          <w:tcPr>
            <w:tcW w:w="250" w:type="dxa"/>
            <w:vMerge/>
          </w:tcPr>
          <w:p w:rsidR="00E77B5E" w:rsidRPr="005F36F1" w:rsidRDefault="00E77B5E" w:rsidP="00AE68A8"/>
        </w:tc>
        <w:tc>
          <w:tcPr>
            <w:tcW w:w="7296" w:type="dxa"/>
            <w:vMerge/>
          </w:tcPr>
          <w:p w:rsidR="00E77B5E" w:rsidRPr="005F36F1" w:rsidRDefault="00E77B5E" w:rsidP="00AE68A8"/>
        </w:tc>
      </w:tr>
      <w:tr w:rsidR="00E77B5E" w:rsidRPr="005F36F1" w:rsidTr="00F04F28">
        <w:trPr>
          <w:trHeight w:val="174"/>
        </w:trPr>
        <w:tc>
          <w:tcPr>
            <w:tcW w:w="720" w:type="dxa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2944" w:type="dxa"/>
            <w:gridSpan w:val="2"/>
            <w:vAlign w:val="center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250" w:type="dxa"/>
            <w:vMerge/>
          </w:tcPr>
          <w:p w:rsidR="00E77B5E" w:rsidRPr="005F36F1" w:rsidRDefault="00E77B5E" w:rsidP="00AE68A8"/>
        </w:tc>
        <w:tc>
          <w:tcPr>
            <w:tcW w:w="7296" w:type="dxa"/>
            <w:vMerge/>
          </w:tcPr>
          <w:p w:rsidR="00E77B5E" w:rsidRPr="005F36F1" w:rsidRDefault="00E77B5E" w:rsidP="00AE68A8"/>
        </w:tc>
      </w:tr>
      <w:tr w:rsidR="00E77B5E" w:rsidRPr="005F36F1" w:rsidTr="00F04F28">
        <w:trPr>
          <w:trHeight w:val="633"/>
        </w:trPr>
        <w:tc>
          <w:tcPr>
            <w:tcW w:w="720" w:type="dxa"/>
          </w:tcPr>
          <w:p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80D724E" wp14:editId="56E6E497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3729C1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j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9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E77B5E" w:rsidRPr="005F36F1" w:rsidRDefault="00F04F28" w:rsidP="00576084">
            <w:pPr>
              <w:pStyle w:val="af1"/>
            </w:pPr>
            <w:r w:rsidRPr="00F04F28">
              <w:t>https://social-aleks.ru</w:t>
            </w:r>
          </w:p>
        </w:tc>
        <w:tc>
          <w:tcPr>
            <w:tcW w:w="250" w:type="dxa"/>
            <w:vMerge/>
          </w:tcPr>
          <w:p w:rsidR="00E77B5E" w:rsidRPr="005F36F1" w:rsidRDefault="00E77B5E" w:rsidP="00AE68A8"/>
        </w:tc>
        <w:tc>
          <w:tcPr>
            <w:tcW w:w="7296" w:type="dxa"/>
            <w:vMerge/>
          </w:tcPr>
          <w:p w:rsidR="00E77B5E" w:rsidRPr="005F36F1" w:rsidRDefault="00E77B5E" w:rsidP="00AE68A8"/>
        </w:tc>
      </w:tr>
      <w:tr w:rsidR="00E77B5E" w:rsidRPr="005F36F1" w:rsidTr="00F04F28">
        <w:trPr>
          <w:trHeight w:val="2448"/>
        </w:trPr>
        <w:tc>
          <w:tcPr>
            <w:tcW w:w="720" w:type="dxa"/>
          </w:tcPr>
          <w:p w:rsidR="00E77B5E" w:rsidRPr="005F36F1" w:rsidRDefault="00E77B5E" w:rsidP="00AE68A8"/>
        </w:tc>
        <w:tc>
          <w:tcPr>
            <w:tcW w:w="2944" w:type="dxa"/>
            <w:gridSpan w:val="2"/>
          </w:tcPr>
          <w:p w:rsidR="00E77B5E" w:rsidRPr="005F36F1" w:rsidRDefault="00E77B5E" w:rsidP="00AE68A8"/>
        </w:tc>
        <w:tc>
          <w:tcPr>
            <w:tcW w:w="250" w:type="dxa"/>
          </w:tcPr>
          <w:p w:rsidR="00E77B5E" w:rsidRPr="005F36F1" w:rsidRDefault="00E77B5E" w:rsidP="00AE68A8"/>
        </w:tc>
        <w:tc>
          <w:tcPr>
            <w:tcW w:w="7296" w:type="dxa"/>
            <w:vMerge/>
          </w:tcPr>
          <w:p w:rsidR="00E77B5E" w:rsidRPr="005F36F1" w:rsidRDefault="00E77B5E" w:rsidP="00AE68A8"/>
        </w:tc>
        <w:bookmarkStart w:id="0" w:name="_GoBack"/>
        <w:bookmarkEnd w:id="0"/>
      </w:tr>
    </w:tbl>
    <w:p w:rsidR="007F5B63" w:rsidRPr="005F36F1" w:rsidRDefault="007F5B63" w:rsidP="00261BE3"/>
    <w:sectPr w:rsidR="007F5B63" w:rsidRPr="005F36F1" w:rsidSect="00AE415E">
      <w:headerReference w:type="default" r:id="rId20"/>
      <w:type w:val="continuous"/>
      <w:pgSz w:w="11906" w:h="16838" w:code="9"/>
      <w:pgMar w:top="2302" w:right="794" w:bottom="426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16BC" w:rsidRDefault="00A916BC" w:rsidP="00590471">
      <w:r>
        <w:separator/>
      </w:r>
    </w:p>
  </w:endnote>
  <w:endnote w:type="continuationSeparator" w:id="0">
    <w:p w:rsidR="00A916BC" w:rsidRDefault="00A916B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16BC" w:rsidRDefault="00A916BC" w:rsidP="00590471">
      <w:r>
        <w:separator/>
      </w:r>
    </w:p>
  </w:footnote>
  <w:footnote w:type="continuationSeparator" w:id="0">
    <w:p w:rsidR="00A916BC" w:rsidRDefault="00A916B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5F36F1" w:rsidRDefault="00AE68A8" w:rsidP="00060042">
    <w:pPr>
      <w:pStyle w:val="a7"/>
    </w:pPr>
    <w:r w:rsidRPr="005F36F1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-1623060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Группа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Группа 14"/>
                      <wpg:cNvGrpSpPr/>
                      <wpg:grpSpPr>
                        <a:xfrm>
                          <a:off x="-15240" y="891539"/>
                          <a:ext cx="4297680" cy="3356605"/>
                          <a:chOff x="-15242" y="486062"/>
                          <a:chExt cx="4298176" cy="3524457"/>
                        </a:xfrm>
                      </wpg:grpSpPr>
                      <wps:wsp>
                        <wps:cNvPr id="3" name="Полилиния: Фигура 10"/>
                        <wps:cNvSpPr/>
                        <wps:spPr>
                          <a:xfrm rot="10800000" flipH="1">
                            <a:off x="-15242" y="486062"/>
                            <a:ext cx="4298176" cy="352445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662" y="766098"/>
                            <a:ext cx="3252804" cy="2560412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89B370F" id="Группа 2" o:spid="_x0000_s1026" style="position:absolute;margin-left:-127.8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3caLOw0TwsXc6GzTM0w2A3RbXQWcbnqCxkAS6tggWyiSK&#10;VZ5TIA1lhtxTe1FEVYi3R874NJOqTwOwG5+uXUUJEtdMIiANePLFOlNzQ+kjY1IscxaCnZ8WfDhJ&#10;8hsGDKVseYwWkXsSp4h859dzJhwD42TPAtY1D9LIdEowijLzpKCtHDYusHbPqsz6QnqSOVSQD+Vh&#10;buIRE9Ihi+Vu7Dnn9hj6vZqzUMox539U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Y9v1VbMQ5iF61OYAu3/mL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D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">
              <v:group id="Группа 14" o:spid="_x0000_s1027" style="position:absolute;left:-152;top:8915;width:42976;height:33566" coordorigin="-152,4860" coordsize="42981,3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left:-152;top:4860;width:42981;height:3524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336800,3505343;2316712,3514330;2317915,3514759;2503823,3414104;2438876,3426953;2341454,3437233;2336816,3426953;2404856,3421814;2503823,3414104;2672763,3400653;2668795,3401584;2670829,3401255;1460803,3381337;1529615,3396115;1558997,3397399;1640953,3430809;1678066,3437233;1680387,3437877;1688891,3430809;1721364,3438519;1753838,3444943;1817824,3457308;1818785,3456508;1893010,3466787;1928576,3471927;1964143,3474497;2036821,3477067;2135788,3475781;2140083,3475781;2149706,3471284;2171355,3465502;2193390,3465181;2208467,3466786;2212526,3475781;2247125,3475781;2236302,3488631;2230116,3495056;2210013,3502766;2172900,3502766;2124964,3500196;2021357,3497626;1944039,3492486;1876000,3484777;1807960,3475781;1704355,3462932;1623944,3441089;1624874,3440527;1577553,3428239;1535801,3412820;1487864,3399970;1438381,3385835;1460803,3381337;2371070,3353789;2347443,3356785;2184047,3363641;2237847,3369130;2251765,3366560;2347640,3357566;2363416,3355017;2517874,3335171;2437625,3345348;2465163,3346001;2504789,3339898;2810808,3332199;2559118,3387895;2686486,3364313;1197149,3306168;1374979,3369130;1438381,3385835;1486317,3399969;1534255,3412818;1576006,3428238;1566728,3434663;1541986,3430808;1453845,3403824;1410547,3389689;1367248,3374270;1310032,3357566;1260549,3339577;1221891,3322872;1197149,3306168;1269829,3274045;1354878,3310024;1344054,3315164;1245087,3275330;1269829,3274045;955917,3186669;1061070,3235497;1082719,3256056;1033235,3234211;996123,3214938;955917,3186669;1140306,3153697;1140321,3154063;1145544,3159316;1146118,3157115;3398593,3069350;3392978,3069738;3300196,3124992;3208960,3166110;3144013,3198233;3108448,3211082;3071335,3223932;3026490,3243207;2992470,3259910;2942987,3276615;2891958,3292035;2878040,3303599;2856391,3310024;2802269,3317734;2732682,3335723;2669282,3352427;2599695,3369132;2513099,3387121;2390938,3403824;2387845,3407680;2329109,3419882;2330630,3420529;2395858,3406978;2397123,3403824;2519286,3387121;2605882,3369132;2675468,3352427;2738869,3335723;2808454,3317734;2862578,3310024;2825939,3328291;2827011,3328013;2865670,3308738;2887319,3302314;2888761,3301982;2898143,3293319;2949174,3277900;2998657,3261196;3032677,3244491;3077521,3225217;3114633,3212368;3140083,3203174;3153293,3195663;3218240,3163540;3309474,3122422;746895,3051580;752766,3055765;754771,3056613;3408972,3018037;3408441,3018340;3408441,3018707;3410899,3018999;3411534,3018340;3442380,2998856;3433250,3004097;3431636,3005491;3437896,3002161;620633,2934134;679036,2991273;632728,2945098;3551867,2934096;3551729,2934137;3550706,2939959;3525965,2963088;3496583,2990071;3498354,2989733;3525965,2964372;3550706,2941243;3551867,2934096;771776,2905161;774838,2908260;774993,2907835;543040,2875710;583246,2897555;585220,2899487;603541,2902856;645098,2934818;702314,2973366;727056,3001635;740973,3015770;799734,3056889;782725,3068453;728001,3017926;725511,3018340;777298,3066154;782725,3068453;799736,3056889;946639,3153259;917259,3160969;928083,3167394;884785,3168678;856950,3153259;830663,3136555;765716,3091582;705407,3046609;649738,3001635;623451,2979792;598709,2956663;607987,2946383;638915,2969512;672934,2991356;714685,3028620;718234,3031149;672934,2991356;640460,2969512;609533,2946383;575513,2911689;543040,2875710;3949667,2671405;3948883,2671684;3931994,2705366;3933432,2510427;3892452,2559613;3872349,2590452;3852247,2618721;3804309,2671405;3762558,2724087;3725446,2766491;3722351,2768062;3719819,2771180;3723898,2769060;3761011,2726658;3802763,2673974;3850700,2621292;3870803,2593023;3890905,2562185;3932658,2512071;4093479,2492798;4073375,2542910;4037810,2596878;4002243,2652131;3969770,2686824;3991419,2650845;4009975,2614867;4023892,2595593;4042448,2569894;4059459,2544195;4093479,2492798;3993387,2382652;3955852,2437544;3955162,2438863;3992965,2383576;4013972,2258327;3968859,2360748;3873961,2521935;3860067,2540189;3859978,2540340;3827504,2586598;3795031,2636712;3757918,2675260;3726991,2718948;3544521,2889846;3484212,2932249;3478426,2935905;3475931,2938004;3450712,2955087;3430090,2974652;3354318,3022196;3342445,3028428;3310197,3050273;3305541,3052786;3298649,3058174;3238342,3091583;3178033,3122422;3171130,3125329;3130296,3147368;3117638,3152674;3105355,3159684;3063603,3178959;3024592,3191673;2937647,3228114;2733663,3291332;2591518,3321702;2706395,3303599;2728044,3299743;2797629,3279184;2840927,3267620;2910514,3238066;2989377,3214936;3039905,3198472;3062057,3187953;3082157,3182815;3109993,3169964;3117307,3165740;3136282,3150690;3178033,3130131;3225533,3110784;3242980,3101861;3303289,3068453;3329576,3047893;3358958,3032474;3434729,2984932;3488852,2942528;3549159,2900125;3731629,2729226;3756741,2693754;3757918,2690678;3798124,2639280;3810494,2623861;3826943,2604903;3832143,2596878;3864616,2550619;3928018,2441398;3989872,2324469;4008042,2276925;4183166,2144576;4178528,2147146;4178528,2147146;4197772,2068422;4197217,2070695;4201722,2075189;4215640,2088038;4224918,2082899;4225152,2081913;4218733,2085469;4203269,2073903;4183989,1922456;4182909,1922506;4180953,1922597;4181620,1928705;4180075,1960829;4173889,1980103;4136777,2028931;4127499,2071335;4118220,2085469;4102757,2147146;4085746,2195974;4067190,2243518;4056366,2280781;4043995,2319329;4053861,2306578;4062552,2279495;4070283,2240947;4088839,2193404;4105850,2144576;4121313,2082899;4130591,2068764;4139870,2026361;4176982,1977533;4152240,2076473;4133684,2158710;4091932,2264076;4083673,2274752;4080142,2290739;4068737,2318045;4025439,2396426;4005336,2437544;3992965,2459389;3977501,2482518;3935750,2544195;3890905,2604587;3833691,2685540;3770289,2765206;3728538,2810179;3683693,2853867;3668229,2871856;3651220,2889846;3624931,2907835;3581937,2947391;3583179,2951523;3538335,2990071;3490397,3018340;3451739,3044039;3415117,3066278;3420812,3065884;3461017,3041469;3499677,3015770;3547614,2987502;3592459,2948953;3590912,2943813;3634210,2903981;3660498,2885991;3677508,2868002;3692971,2850013;3737816,2806325;3779567,2761351;3842969,2681684;3900183,2600733;3945028,2540340;3986779,2478662;4002243,2455533;4014614,2433690;4034717,2392572;4078015,2314189;4095024,2261507;4136777,2156141;4155333,2073905;4180075,1974963;4185653,1957584;4181620,1956974;4183166,1924851;4217186,1895296;4199180,1957642;4199181,1957642;4217187,1895298;4231104,1882447;4221826,1899152;4219701,1934166;4218733,1967253;4203269,2006792;4203269,2011309;4221826,1967253;4224918,1899151;4232128,1886172;4164610,1827194;4154478,1847096;4150693,1876023;4145815,1862510;4144030,1864417;4149148,1878593;4146055,1899152;4152240,1915856;4157034,1915634;4153786,1906860;4156879,1886301;4164610,1827194;4294505,1792501;4297598,1793785;4296051,1847753;4297598,1885017;4292958,1953118;4288320,1991667;4274402,2048204;4269764,2095748;4246567,2183125;4224918,2258936;4186260,2273071;4189353,2265361;4195538,2211393;4218733,2154856;4237289,2145862;4237289,2145860;4257393,2048204;4268216,2001946;4277495,1954404;4285227,1909430;4288320,1867028;4289865,1831049;4292958,1811774;4294505,1792501;217791,1196714;218560,1197034;218633,1196854;311087,1012538;277067,1065221;249232,1084495;249166,1085726;246474,1134917;246552,1134799;249232,1085780;277067,1066505;311087,1013823;312246,1014465;312825,1013502;329641,900747;307992,913597;275520,970134;282949,975073;283191,974206;277067,970134;309540,913597;328709,902219;448712,827506;446759,828805;438468,855293;433248,868624;290983,1084495;270880,1137178;252323,1191145;212118,1304221;185831,1381318;173460,1439141;167275,1468694;162635,1498248;148718,1577915;144078,1626743;151811,1678141;155435,1650135;154904,1640877;161089,1586909;175006,1507242;186044,1496236;202072,1407103;201294,1391597;216571,1355204;225661,1324650;222943,1329920;213665,1327350;190469,1382603;192016,1413442;181191,1472549;179645,1482829;164182,1498248;168820,1468694;175006,1439141;187376,1381318;213665,1304221;253871,1191145;272427,1137178;292529,1084495;434794,868624;448712,827506;476548,699011;476546,699011;484277,704151;484277,704150;755189,516070;754892,516267;753990,517115;741361,528113;738167,531972;736081,533931;727056,544818;632729,637334;606440,663033;580153,690016;463911,796777;581699,688732;607986,661747;634275,636048;728602,543532;738167,531972;753990,517115;794443,427464;781097,431328;771171,434390;768809,436881;751798,449730;708500,472859;679120,499844;651285,526827;632729,540962;632099,540306;614559,557828;584791,588506;536855,632194;544586,639902;544734,639794;538401,633478;586337,589790;634275,540962;652831,526828;680665,499844;710045,472861;753343,449732;770354,436882;788911,431100;794768,429589;3034223,195312;3113086,224865;3147106,247994;3071335,217155;3034223,195312;2777527,101510;2839381,113074;2925978,149053;2777527,101510;1846621,92998;1814147,96370;1744560,104080;1676520,116930;1647140,124639;1613120,132349;1538678,144501;1524977,149054;1430650,176037;1337869,206876;1272921,231290;1229623,245424;1122924,286543;1071895,313527;1022411,340510;943546,389338;869321,438166;798283,489661;804374,495990;819451,487396;832285,479448;878599,445876;952825,397048;1031688,348220;1081171,321235;1132202,294252;1238900,253134;1280652,235145;1345599,210730;1438381,179891;1532708,152908;1572332,146441;1591473,141006;1852001,94302;2399636,65371;2432688,68102;2477534,80951;2443514,77097;2372381,65532;2399636,65371;2579593,55252;2642993,59106;2720311,84805;2624437,70671;2579593,55252;2062337,54931;1883732,62962;1760023,77095;1701262,89945;1650231,105364;1579099,113074;1310032,199166;1212613,235145;1183231,244139;1156944,255704;1107460,277547;1030142,310956;971381,349504;801281,460010;765734,485695;730957,512081;731694,512693;464175,773537;410052,835214;385310,872478;360569,907171;314178,979128;263715,1045205;263149,1047231;246138,1085780;233767,1103769;230674,1106339;216951,1144245;213665,1166732;210573,1198855;188924,1251539;168820,1304221;147171,1381318;134800,1451990;127069,1522662;137893,1473834;138896,1469804;140986,1450705;153357,1380033;157230,1381107;157566,1379913;153358,1378748;175007,1301651;195109,1248967;216659,1196527;215212,1196285;218305,1164162;235314,1103769;247685,1085780;248101,1084841;264696,1047231;315725,980414;362116,908457;386857,873764;411599,836500;465722,774822;733242,513979;804374,460011;974474,349506;1033235,310957;1110553,277549;1160037,255704;1186325,244140;1215705,235145;1313127,199166;1582193,113075;1653326,105366;1704355,89946;1763116,77097;1886825,62962;2065430,55413;2208987,59415;2279600,0;2352278,3854;2426503,10280;2475986,20559;2508461,33409;2548666,26983;2608973,38548;2646086,47542;2644540,48828;2642993,57822;2579593,53968;2557944,48828;2536295,44972;2494543,37263;2452792,29553;2409494,24413;2361558,24413;2322898,24413;2262591,24413;2259758,23662;2233209,34693;2242487,47542;2335269,62962;2293981,63561;2294677,63605;2338361,62962;2375474,66817;2446607,78381;2480626,82237;2537842,92516;2596604,102796;2653818,114360;2711035,128495;2738869,134919;2766703,142628;2767062,142901;2787023,145761;2835394,160697;2842151,169204;2844021,169613;2887319,183747;2924432,196596;2961545,210731;2989379,223581;3007935,231290;3028037,240284;3096077,272409;3182673,318667;3227518,344366;3228817,345136;3251734,356705;4124406,1720544;4123753,1731297;4141415,1733393;4158424,1743673;4166157,1778366;4195537,1819484;4207909,1820419;4207909,1810490;4220480,1781474;4220279,1775797;4232649,1741103;4249660,1741103;4275947,1726969;4279040,1783507;4271309,1810490;4262031,1836189;4257391,1878593;4255846,1900436;4252753,1922281;4246160,1925934;4246567,1927419;4252884,1923920;4255846,1903006;4257391,1881163;4262031,1838759;4271309,1813060;4279040,1786077;4291411,1793786;4289865,1813060;4286773,1832335;4285226,1868313;4282133,1910716;4274402,1955690;4265124,2003232;4254298,2049490;4234197,2147146;4215640,2156141;4192444,2212679;4186259,2266647;4183166,2274357;4156879,2333464;4149146,2338604;4116673,2401566;4150693,2338604;4158424,2333464;4108941,2450394;4082653,2461959;4077202,2471020;4078015,2472237;4084201,2461957;4110488,2450394;4091932,2494082;4057912,2545480;4040903,2571179;4022346,2596878;4008428,2616151;3988326,2653415;3966677,2689394;3932658,2727942;3898638,2763921;3900055,2761495;3861523,2805039;3778020,2880852;3761581,2901869;3778020,2882136;3861523,2806323;3798124,2885990;3765456,2914421;3739232,2930439;3737815,2932249;3721419,2942730;3720806,2946383;3648126,3008061;3570808,3067168;3567233,3069324;3541428,3096721;3479574,3135270;3421764,3171298;3421556,3171507;3479574,3136555;3541428,3098007;3490397,3140410;3448840,3162896;3420091,3172986;3419265,3173820;3388338,3190523;3376685,3195011;3347361,3214777;3318753,3231641;3275454,3254771;3261538,3256056;3246070,3261769;3243665,3263287;3263084,3257340;3277002,3256056;3221333,3290749;3185766,3306170;3150200,3320304;3125079,3323435;3120819,3325443;3003295,3367846;2997303,3368978;2961545,3388405;2981646,3393545;2907421,3420529;2913607,3402540;2888865,3410250;2865670,3416674;2817732,3429523;2811328,3423136;2788351,3426953;2760516,3432093;2703302,3443658;2701415,3444387;2755878,3433378;2783713,3428238;2806907,3424384;2816185,3430808;2864123,3417958;2887318,3411534;2912059,3403824;2905874,3421814;2840927,3447513;2837743,3446772;2792991,3461646;2755878,3470642;2700209,3482206;2677208,3480600;2629098,3488379;2627530,3491201;2499183,3511760;2469801,3505335;2445059,3505335;2401761,3516900;2363103,3519470;2324443,3520754;2320243,3519259;2285012,3524449;2242487,3518184;2244034,3516900;2251765,3507904;2216200,3504050;2233209,3496341;2284240,3495055;2333723,3493771;2404854,3495055;2454337,3491201;2547119,3474496;2608973,3462932;2655364,3461646;2658592,3460401;2613613,3461648;2551759,3473212;2458977,3489917;2409494,3493771;2338361,3492486;2288878,3493771;2237847,3495056;2239395,3489917;2250218,3477067;2726497,3411534;3049686,3310024;3134735,3272760;3182673,3252201;3232156,3230357;3324938,3184099;3399163,3136555;3538335,3046609;3576994,3020910;3614106,2993927;3669775,2951523;3692971,2919400;3726290,2894021;3726558,2892426;3694518,2916830;3671322,2948953;3615653,2991357;3578541,3018340;3539883,3044039;3400710,3133985;3326485,3181529;3233704,3227787;3184220,3249631;3136282,3270190;3051233,3307454;2728044,3408964;2251765,3474497;2216200,3474497;2211560,3464218;2174447,3462932;2140428,3474497;2041461,3475781;1968783,3473212;1933216,3470642;1897650,3465502;1919075,3446513;1914659,3447513;1834836,3435230;1831156,3435949;1678067,3412820;1617759,3402540;1565182,3394830;1501782,3370416;1422917,3346002;1340961,3319018;1354878,3310024;1412094,3319018;1436835,3337007;1521884,3357566;1690438,3393545;1732189,3399970;1777034,3406394;1826518,3415390;1881049,3425188;1885278,3424384;1936308,3430809;1937854,3428239;2012079,3430809;2024450,3432093;2138880,3432093;2222384,3434663;2321351,3428239;2333722,3428239;2338361,3438519;2435781,3428239;2500728,3415390;2537841,3410250;2561037,3407680;2612066,3397400;2653818,3389691;2695569,3380695;2772153,3369682;2782167,3366562;2701756,3378125;2660004,3387121;2618253,3394830;2567222,3405110;2544028,3407680;2506915,3412820;2406401,3420529;2338361,3425669;2325991,3425669;2227024,3432093;2143520,3429523;2029090,3429523;2016719,3428239;1968783,3411534;1942494,3425669;1942427,3425780;1964143,3414104;2012081,3430808;1937855,3428238;1938440,3427923;1889918,3421814;1832703,3411534;1783220,3402540;1738374,3396115;1696624,3389691;1528070,3353712;1443021,3333153;1418279,3315164;1361063,3306168;1276014,3270190;1251272,3271476;1163129,3234211;1147666,3211082;1150758,3209798;1204882,3234211;1259003,3258626;1274467,3250916;1211067,3216222;1158491,3196949;1085811,3162254;1023957,3128846;926537,3094153;889425,3068454;897156,3065884;934268,3074878;856950,3008061;813652,2978508;773447,2948953;722418,2914260;648193,2846157;643100,2832931;628089,2820458;577060,2774200;570875,2751071;550771,2727942;548377,2724822;524482,2711237;478092,2655985;451804,2604587;448712,2604587;413146,2548050;379126,2491512;343559,2425980;311087,2359163;343559,2404135;376034,2460673;386857,2491512;391332,2496963;385825,2473173;371465,2451517;348091,2407841;320363,2369441;286343,2292344;257197,2213312;247627,2190273;205942,2052014;187508,1951645;187376,1954404;188924,1974963;196655,2022507;205933,2071335;190469,2028931;179645,1974963;167275,1974963;159542,1926135;148718,1895296;139440,1865743;113151,1842614;105420,1842614;97688,1810490;94595,1769372;100780,1711550;103873,1690990;109140,1676889;106579,1644732;110058,1597189;116244,1587553;116244,1581769;103873,1601044;93049,1588195;72946,1565066;69274,1546755;68308,1548361;62122,1599759;57482,1651156;52844,1690990;52844,1773226;54390,1815630;57482,1858032;43566,1897866;40473,1897866;31195,1820769;31195,1741103;38926,1679425;52838,1690984;40473,1678141;37380,1631883;40473,1561210;42019,1541937;46659,1509812;65215,1451990;74461,1413578;71400,1404447;60575,1455844;42019,1513668;37380,1545791;35833,1565066;32741,1635737;35833,1681995;28102,1743673;28102,1823339;37380,1900436;40473,1900436;60575,1973679;71400,2034071;94595,2095748;131128,2228379;134316,2253797;140987,2253797;175007,2321899;187378,2356593;164182,2327039;139440,2280781;137895,2293630;124441,2258976;114698,2260221;103873,2230668;66760,2159996;43566,2097034;42019,2044350;31195,1982673;23462,1920995;6453,1876023;17277,1637023;28102,1575345;18824,1541937;37380,1449420;42019,1427576;54390,1353049;86864,1299081;79131,1372324;86861,1359770;91502,1329759;93049,1296511;106966,1254107;128615,1189860;154904,1124328;156873,1122487;168822,1070360;185831,1033096;205934,1002257;246140,938010;278612,880188;325003,805661;359023,773537;386857,728564;410054,700296;434795,690016;440981,682306;465722,641188;513659,594930;514964,614264;511467,622391;561595,579511;586337,552527;618811,526828;621610,529412;620358,528113;660564,494704;700769,463865;744067,425317;804374,388053;869321,348220;908153,325709;934268,305816;980659,282687;1030142,260844;1036693,258044;1053532,244300;1081173,227435;1111521,214586;1132989,210479;1136840,208160;1557450,66816;1573056,63996;1616211,51397;1645979,46417;1661501,46308;1667242,44972;2019812,6424;2119938,6103;2227024,7708;2229017,8951;2281147,3854;2329083,10278;2377021,17988;2401753,22660;2375474,16704;2327536,8994;2279600,2570;22796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756;top:7660;width:32528;height:2560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68460,2546526;1753258,2553055;1754168,2553367;1894861,2480244;1845709,2489579;1771982,2497046;1768472,2489579;1819964,2485845;1894861,2480244;2022711,2470472;2019711,2471148;2021249,2470909;1105517,2456440;1157593,2467175;1179829,2468108;1241852,2492380;1269938,2497046;1271695,2497514;1278131,2492380;1302706,2497980;1327282,2502647;1375704,2511630;1376433,2511049;1432606,2518517;1459521,2522251;1486438,2524118;1541440,2525985;1616337,2525051;1619587,2525051;1626869,2521783;1643253,2517583;1659929,2517350;1671340,2518516;1674411,2525051;1700596,2525051;1692404,2534385;1687723,2539053;1672509,2544654;1644423,2544654;1608145,2542787;1529737,2540920;1471224,2537186;1419732,2531585;1368241,2525051;1289833,2515716;1228980,2499847;1229684,2499440;1193872,2490513;1162274,2479311;1125997,2469976;1088548,2459707;1105517,2456440;1794394,2436427;1776515,2438603;1652859,2443584;1693574,2447572;1704107,2445705;1776663,2439171;1788603,2437319;1905494,2422902;1844763,2430295;1865603,2430769;1895592,2426336;2127183,2420743;1936706,2461204;2033098,2444072;905987,2401832;1040567,2447572;1088548,2459707;1124826,2469975;1161104,2479310;1192701,2490512;1185679,2495179;1166955,2492379;1100251,2472776;1067483,2462507;1034716,2451306;991416,2439171;953967,2426102;924711,2413967;905987,2401832;960990,2378496;1025354,2404633;1017163,2408367;942266,2379429;960990,2378496;723426,2315019;803004,2350491;819387,2365427;781939,2349557;753853,2335556;723426,2315019;862969,2291066;862980,2291332;866933,2295147;867368,2293549;2572011,2229790;2567762,2230072;2497546,2270212;2428500,2300084;2379349,2323420;2352433,2332755;2324347,2342089;2290408,2356092;2264663,2368227;2227214,2380362;2188596,2391564;2178063,2399965;2161679,2404633;2120721,2410234;2068058,2423302;2020078,2435437;1967416,2447573;1901881,2460641;1809431,2472776;1807090,2475577;1762639,2484441;1763791,2484912;1813155,2475067;1814112,2472776;1906563,2460641;1972098,2447573;2024759,2435437;2072741,2423302;2125402,2410234;2166362,2404633;2138634,2417903;2139445,2417701;2168702,2403699;2185086,2399032;2186177,2398791;2193277,2392497;2231897,2381295;2269345,2369161;2295091,2357025;2329028,2343023;2357114,2333689;2376374,2327010;2386371,2321553;2435522,2298217;2504567,2268345;565241,2216881;569683,2219921;571199,2220538;2579865,2192513;2579464,2192733;2579464,2193000;2581324,2193212;2581805,2192733;2605147,2178579;2598239,2182386;2597018,2183399;2601755,2180980;469687,2131560;513883,2173067;478840,2139525;2688007,2131533;2687903,2131562;2687129,2135792;2668404,2152594;2646169,2172197;2647509,2171950;2668404,2153527;2687129,2136725;2688007,2131533;584070,2110513;586388,2112762;586504,2112455;410966,2089117;441393,2104987;442887,2106390;456752,2108837;488202,2132057;531503,2160061;550227,2180598;560758,2190866;605229,2220738;592356,2229138;550942,2192433;549057,2192733;549057,2192733;588249,2227468;592356,2229138;605230,2220738;716404,2290748;694170,2296349;702361,2301017;669594,2301950;648529,2290748;628635,2278613;579484,2245941;533843,2213270;491714,2180598;471820,2164729;453095,2147927;460117,2140459;483522,2157261;509268,2173130;540865,2200201;543550,2202039;509268,2173130;484692,2157261;461287,2140459;435541,2115254;410966,2089117;2989057,1940695;2988463,1940898;2975681,1965367;2976770,1823749;2945757,1859482;2930543,1881886;2915331,1902422;2879052,1940695;2847455,1978967;2819369,2009772;2817026,2010914;2815109,2013179;2818198,2011639;2846284,1980835;2877882,1942562;2914160,1904290;2929374,1883754;2944587,1861350;2976184,1824944;3070244,1820509;3060443,1838013;3039379,1871618;3060443,1838013;3070244,1820509;3097892,1810942;3082678,1847347;3055762,1886553;3028846,1926693;3004271,1951897;3020654,1925759;3034698,1899622;3045229,1885620;3059272,1866951;3072146,1848281;3097892,1810942;3022143,1730925;2993738,1770802;2993216,1771761;3021824,1731597;3037722,1640607;3003581,1715013;2931763,1832110;2921248,1845371;2921181,1845481;2896605,1879086;2872030,1915492;2843944,1943496;2820539,1975234;2682447,2099386;2636807,2130191;2632428,2132846;2630538,2134372;2611454,2146782;2595848,2160995;2538504,2195534;2529520,2200061;2505114,2215932;2501589,2217757;2496375,2221672;2450735,2245942;2405094,2268345;2399871,2270457;2368968,2286468;2359387,2290323;2350093,2295416;2318495,2309418;2288973,2318653;2223172,2345128;2068800,2391054;1961227,2413117;2048164,2399965;2064548,2397164;2117209,2382228;2149977,2373828;2202639,2352357;2262322,2335555;2300561,2323593;2317325,2315952;2332537,2312219;2353603,2302884;2359138,2299815;2373498,2288882;2405094,2273946;2441041,2259891;2454245,2253409;2499886,2229138;2519780,2214203;2542016,2203001;2599358,2168463;2640318,2137658;2685958,2106854;2824049,1982701;2843053,1956931;2843944,1954697;2874371,1917358;2883733,1906156;2896181,1892384;2900117,1886553;2924692,1852948;2972673,1773602;3019483,1688657;3033234,1654118;3165766,1557970;3162256,1559837;3162256,1559837;3176820,1502647;3176400,1504298;3179809,1507562;3190342,1516897;3197364,1513163;3197541,1512447;3192683,1515030;3180980,1506628;3166389,1396607;3165572,1396643;3164091,1396709;3164596,1401146;3163427,1424484;3158746,1438485;3130659,1473957;3123638,1504762;3116616,1515030;3104913,1559837;3092040,1595309;3077997,1629848;3069805,1656918;3060443,1684923;3067910,1675659;3074487,1655985;3080337,1627980;3094380,1593442;3107254,1557970;3118957,1513163;3125978,1502895;3133000,1472090;3161086,1436618;3142362,1508495;3128319,1568238;3096721,1644783;3090470,1652539;3087797,1664153;3079168,1683990;3046400,1740931;3031186,1770802;3021824,1786672;3010121,1803475;2978525,1848281;2944587,1892154;2901287,1950964;2853306,2008839;2821710,2041510;2787771,2073249;2776069,2086317;2763196,2099386;2743301,2112455;2710764,2141191;2711703,2144193;2677766,2172197;2641488,2192733;2612232,2211403;2584516,2227559;2588826,2227272;2619253,2209536;2648510,2190866;2684788,2170330;2718726,2142326;2717555,2138592;2750323,2109655;2770218,2096586;2783090,2083517;2794793,2070449;2828731,2038710;2860328,2006038;2908309,1948163;2951608,1889354;2985546,1845481;3017143,1800674;3028846,1783871;3038208,1768003;3053422,1738131;3086189,1681189;3099061,1642917;3130659,1566372;3144702,1506629;3163427,1434751;3167648,1422126;3164596,1421683;3165766,1398346;3191512,1376876;3177884,1422168;3177885,1422168;3191513,1376877;3202045,1367541;3195023,1379677;3195023,1379677;3193414,1405113;3192683,1429150;3180980,1457874;3180980,1461155;3195023,1429150;3197364,1379676;3202820,1370247;3151723,1327401;3144054,1341860;3141191,1362874;3137499,1353057;3136149,1354443;3140021,1364741;3137681,1379677;3142362,1391811;3145990,1391651;3143531,1385277;3145872,1370341;3151723,1327401;3250026,1302198;3252367,1303131;3251196,1342337;3252367,1369408;3248855,1418882;3245345,1446886;3234812,1487959;3231302,1522498;3213747,1585974;3197364,1641049;3168108,1651318;3170448,1645717;3175129,1606511;3192683,1565438;3206726,1558904;3206726,1558903;3221940,1487959;3230131,1454354;3237153,1419816;3243004,1387144;3245345,1356339;3246515,1330202;3248855,1316199;3250026,1302198;164821,869377;165403,869609;165459,869479;235426,735579;209681,773851;188616,787853;188565,788747;186528,824483;186586,824398;188616,788786;209681,774784;235426,736512;236304,736978;236742,736278;249468,654366;233085,663701;208510,704773;214132,708361;214315,707731;209681,704773;234255,663701;248763,655435;339579,601158;338101,602102;331827,621345;327877,631029;220212,787853;204998,826125;190955,865331;160528,947477;140634,1003486;131272,1045493;126591,1066962;123080,1088432;112548,1146308;109037,1181780;114889,1219119;117631,1198774;117229,1192048;121910,1152842;132442,1094966;140795,1086970;152926,1022218;152337,1010953;163898,984516;170777,962319;168721,966147;161699,964280;144145,1004420;145315,1026823;137123,1069763;135953,1077231;124251,1088432;127761,1066962;132442,1045493;141804,1003486;161699,947477;192126,865331;206169,826125;221382,787853;329046,631029;339579,601158;360645,507811;360644,507811;366495,511545;366495,511544;571518,374909;571293,375052;570611,375667;561051,383658;558634,386463;557057,387885;550227,395794;478841,463004;458946,481673;439052,501276;351118,578801;440222,500343;460116,480739;480011,462070;551396,394860;558634,386463;570611,375667;601224,310540;591124,313347;583612,315572;581824,317381;568951,326715;536184,343518;513949,363121;492884,382724;478841,392993;478363,392516;465091,405245;442562,427532;406285,459270;412136,464870;412247,464791;407455,460203;443732,428465;480011,392993;494054,382725;515119,363121;537353,343519;570121,326716;582994,317382;597037,313181;601470,312084;2296260,141888;2355943,163358;2381689,180160;2324347,157757;2296260,141888;2101997,73744;2148807,82145;2214342,108282;2101997,73744;1397499,67560;1372923,70010;1320260,75611;1268769,84946;1246534,90547;1220789,96147;1164451,104976;1154083,108283;1082697,127886;1012482,150289;963330,168026;930563,178293;849814,208165;811196,227768;773748,247371;714064,282843;657891,318315;604130,355724;608740,360322;620150,354079;629861,348304;664913,323916;721085,288443;780768,252971;818217,233368;856836,213765;937583,183894;969181,170826;1018332,153089;1088548,130686;1159934,111083;1189921,106385;1204406,102436;1401571,68508;1816012,47490;1841027,49474;1874965,58808;1849220,56009;1795387,47607;1816012,47490;1952203,40139;2000183,42939;2058696,61608;1986140,51341;1952203,40139;1560750,39906;1425584,45740;1331963,56008;1287493,65342;1248874,76544;1195042,82145;991416,144688;917690,170826;895454,177359;875560,185761;838112,201630;779598,225900;735128,253904;606399,334183;579497,352843;553179,372011;553737,372456;351282,561951;310322,606758;291598,633829;272874,659033;237766,711307;199576,759309;199148,760782;186274,788786;176912,801855;174571,803722;164186,831260;161699,847596;159359,870932;142975,909205;127761,947477;111377,1003486;102015,1054827;96164,1106168;104356,1070696;105115,1067769;106696,1053893;116058,1002553;118990,1003333;119244,1002465;116059,1001619;132443,945610;147656,907337;163965,869241;162870,869065;165211,845729;178083,801855;187445,788786;187759,788104;200318,760782;238937,712241;274044,659967;292769,634763;311493,607692;352453,562885;554908,373390;608740,334184;737469,253905;781939,225901;840452,201631;877901,185761;897796,177360;920030,170826;993757,144688;1197383,82146;1251215,76545;1289833,65343;1334304,56009;1427925,45740;1563090,40256;1671733,43163;1725172,0;1780173,2800;1836346,7468;1873795,14936;1898371,24270;1928798,19602;1974437,28004;2002524,34538;2001354,35472;2000183,42006;1952203,39206;1935819,35472;1919435,32671;1887838,27070;1856241,21469;1823474,17736;1787196,17736;1757939,17736;1712299,17736;1710155,17190;1690064,25203;1697085,34538;1767301,45740;1736055,46175;1736582,46207;1769642,45740;1797728,48541;1851560,56942;1877306,59742;1920606,67210;1965076,74678;2008376,83079;2051676,93348;2072741,98014;2093805,103615;2094077,103813;2109183,105891;2145790,116742;2150903,122922;2152319,123219;2185086,133487;2213172,142821;2241259,153090;2262323,162425;2276367,168026;2291579,174559;2343071,197897;2408606,231502;2442544,250171;2443526,250731;2460870,259136;3121297,1249923;3120802,1257735;3134169,1259258;3147042,1266726;3152894,1291929;3175128,1321800;3184491,1322479;3184491,1315266;3194005,1294187;3193852,1290063;3203214,1264859;3216088,1264859;3235982,1254591;3238322,1295664;3232472,1315266;3225450,1333936;3221939,1364741;3220769,1380610;3218428,1396479;3213438,1399133;3213747,1400212;3218528,1397670;3220769,1382477;3221939,1366608;3225450,1335803;3232472,1317133;3238322,1297531;3247684,1303132;3246515,1317133;3244174,1331136;3243003,1357273;3240663,1388078;3234812,1420750;3227790,1455288;3219598,1488893;3204385,1559837;3190342,1566372;3172787,1607445;3168106,1646651;3165766,1652252;3145872,1695191;3140020,1698925;3115445,1744665;3141191,1698925;3147042,1695191;3109593,1780137;3089699,1788539;3085574,1795122;3086189,1796006;3090870,1788538;3110764,1780137;3096721,1811875;3070975,1849214;3058103,1867884;3044060,1886553;3033527,1900555;3018314,1927626;3001930,1953764;2976184,1981768;2950439,2007905;2951511,2006143;2922351,2037776;2859157,2092852;2846714,2108121;2859157,2093785;2922351,2038709;2874371,2096585;2849648,2117238;2829801,2128876;2828730,2130191;2816322,2137805;2815858,2140459;2760855,2185266;2702341,2228205;2699635,2229772;2680107,2249675;2633296,2277679;2589545,2303853;2589389,2304005;2633296,2278613;2680107,2250609;2641488,2281413;2610037,2297749;2588281,2305079;2587656,2305684;2564250,2317819;2555430,2321080;2533240,2335439;2511589,2347690;2478822,2364493;2468290,2365427;2456582,2369577;2454763,2370679;2469459,2366360;2479992,2365427;2437863,2390630;2410946,2401833;2384031,2412101;2365019,2414375;2361795,2415835;2272855,2446639;2268320,2447461;2241259,2461574;2256471,2465308;2200299,2484912;2204980,2471843;2186256,2477444;2168702,2482111;2132423,2491446;2127577,2486805;2110188,2489579;2089123,2493313;2045824,2501714;2044396,2502243;2085613,2494245;2106678,2490512;2124231,2487712;2131253,2492379;2167531,2483044;2185085,2478377;2203809,2472776;2199128,2485845;2149977,2504514;2147567,2503976;2113699,2514782;2085613,2521317;2043483,2529718;2026076,2528551;1989667,2534202;1988480,2536252;1891349,2551188;1869113,2546520;1850389,2546520;1817622,2554922;1788366,2556789;1759109,2557722;1755930,2556636;1729268,2560406;1697085,2555855;1698256,2554922;1704107,2548387;1677191,2545587;1690064,2539986;1728683,2539052;1766132,2538119;1819962,2539052;1857411,2536252;1927627,2524117;1974437,2515716;2009545,2514782;2011988,2513877;1977949,2514783;1931138,2523184;1860922,2535319;1823474,2538119;1769642,2537186;1732193,2538119;1693574,2539053;1694745,2535319;1702936,2525985;2063377,2478377;2307963,2404633;2372327,2377562;2408606,2362626;2446054,2346757;2516270,2313152;2572443,2278613;2677766,2213270;2707022,2194600;2735109,2174998;2777238,2144193;2794793,2120856;2820008,2102419;2820211,2101261;2795964,2118989;2778409,2142326;2736280,2173131;2708193,2192733;2678937,2211403;2573614,2276746;2517441,2311285;2447225,2344890;2409777,2360759;2373498,2375695;2309134,2402766;2064548,2476510;1704107,2524118;1677191,2524118;1673680,2516650;1645594,2515716;1619848,2524118;1544951,2525051;1489949,2523184;1463033,2521317;1436117,2517583;1452330,2503788;1448989,2504514;1388580,2495591;1385795,2496113;1269940,2479311;1224299,2471843;1184510,2466242;1136530,2448506;1076845,2430770;1014822,2411167;1025354,2404633;1068654,2411167;1087378,2424235;1151742,2439171;1279302,2465308;1310898,2469976;1344837,2474643;1382285,2481178;1423553,2488296;1426754,2487712;1465373,2492380;1466543,2490513;1522715,2492380;1532078,2493313;1618677,2493313;1681871,2495179;1756768,2490513;1766130,2490513;1769642,2497980;1843368,2490513;1892519,2481178;1920605,2477444;1938160,2475577;1976778,2468109;2008376,2462508;2039972,2455973;2097930,2447973;2105508,2445706;2044654,2454107;2013057,2460641;1981460,2466242;1942841,2473710;1925287,2475577;1897201,2479311;1821133,2484912;1769642,2488646;1760280,2488646;1685383,2493313;1622188,2491446;1535589,2491446;1526227,2490513;1489949,2478377;1470054,2488646;1470004,2488726;1486438,2480244;1522717,2492379;1466544,2490512;1466986,2490283;1430265,2485845;1386966,2478377;1349518,2471843;1315579,2467175;1283983,2462508;1156423,2436371;1092060,2421435;1073335,2408367;1030035,2401832;965671,2375695;946947,2376629;880241,2349557;868539,2332755;870879,2331822;911839,2349557;952798,2367294;964500,2361693;916520,2336489;876731,2322487;821728,2297283;774917,2273012;701191,2247809;673105,2229139;678956,2227272;707042,2233806;648529,2185266;615762,2163796;585335,2142326;546717,2117122;490544,2067648;486690,2058040;475330,2048978;436712,2015373;432031,1998571;416817,1981768;415004,1979501;396922,1969632;361814,1929493;341920,1892154;339579,1892154;312664,1851081;286918,1810008;260001,1762402;235426,1713861;260001,1746532;284577,1787605;292769,1810008;296154,1813969;291987,1796687;281119,1780955;263429,1749223;242447,1721328;216701,1665319;194646,1607909;187401,1591168;155855,1490727;141904,1417812;141804,1419816;142975,1434751;148826,1469290;155847,1504762;144145,1473957;135953,1434751;126591,1434751;120739,1399279;112548,1376876;105526,1355406;85631,1338604;79781,1338604;73929,1315266;71588,1285395;76269,1243389;78610,1228454;82595,1218210;80658,1194849;83291,1160310;87972,1153309;87972,1149108;78610,1163110;70419,1153776;55205,1136973;52425,1123671;51694,1124837;47013,1162176;43502,1199515;39992,1228454;39992,1288195;41161,1319000;43502,1349805;32970,1378743;30630,1378743;23608,1322734;23608,1264859;29459,1220052;39987,1228449;30630,1219119;28289,1185514;30630,1134172;31799,1120171;35311,1096833;49354,1054827;56351,1026922;54035,1020288;45842,1057627;31799,1099634;28289,1122971;27118,1136973;24778,1188314;27118,1221919;21267,1266726;21267,1324601;28289,1380610;30630,1380610;45842,1433818;54035,1477691;71588,1522498;99236,1618850;101649,1637316;106697,1637316;132443,1686790;141805,1711994;124251,1690524;105526,1656918;104357,1666253;94175,1641078;86802,1641983;78610,1620513;50523,1569172;32970,1523432;31799,1485159;23608,1440352;17756,1395545;4884,1362874;13075,1189248;21267,1144441;14246,1120171;28289,1052960;31799,1037091;41161,982949;65737,943743;59886,996952;65735,987832;69248,966030;70419,941876;80950,911071;97334,864397;117229,816791;118719,815453;127762,777585;140634,750513;155848,728110;186275,681436;210850,639430;245958,585289;271704,561951;292769,529280;310323,508744;329047,501276;333729,495675;352453,465804;388730,432199;389718,446244;387072,452148;425008,420997;443732,401394;468308,382725;470425,384602;469479,383658;499906,359388;530333,336984;563100,308980;608740,281909;657891,252971;687278,236618;707042,222166;742150,205364;779598,189495;784556,187461;797299,177477;818218,165225;841184,155890;857432,152907;860346,151222;1178658,48540;1190467,46491;1223128,37338;1245656,33721;1257403,33641;1261747,32671;1528567,4667;1604341,4434;1685383,5600;1686891,6502;1726343,2800;1762620,7467;1798899,13068;1817616,16462;1797728,12135;1761449,6534;1725172,1867;17251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5F36F1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59870A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EF2C86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B4D05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940823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4A4DB3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5026C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D6DF8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98B35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4E9D7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42F0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76E9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1434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A7C5F05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8C7"/>
    <w:rsid w:val="00055B72"/>
    <w:rsid w:val="00060042"/>
    <w:rsid w:val="00084589"/>
    <w:rsid w:val="0008685D"/>
    <w:rsid w:val="00112FD7"/>
    <w:rsid w:val="00117E9A"/>
    <w:rsid w:val="001253DD"/>
    <w:rsid w:val="00150ABD"/>
    <w:rsid w:val="00222466"/>
    <w:rsid w:val="002338C7"/>
    <w:rsid w:val="00236632"/>
    <w:rsid w:val="00261BE3"/>
    <w:rsid w:val="00281817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76084"/>
    <w:rsid w:val="005801E5"/>
    <w:rsid w:val="00590471"/>
    <w:rsid w:val="005D01FA"/>
    <w:rsid w:val="005D45DC"/>
    <w:rsid w:val="005F36F1"/>
    <w:rsid w:val="006404F8"/>
    <w:rsid w:val="006716D8"/>
    <w:rsid w:val="006920F0"/>
    <w:rsid w:val="006C020C"/>
    <w:rsid w:val="006D79A8"/>
    <w:rsid w:val="007575B6"/>
    <w:rsid w:val="007F5B63"/>
    <w:rsid w:val="00803A0A"/>
    <w:rsid w:val="00833CBA"/>
    <w:rsid w:val="00846CB9"/>
    <w:rsid w:val="008A1E6E"/>
    <w:rsid w:val="008B108C"/>
    <w:rsid w:val="008C2CFC"/>
    <w:rsid w:val="0093761F"/>
    <w:rsid w:val="009475DC"/>
    <w:rsid w:val="00967B93"/>
    <w:rsid w:val="0097337B"/>
    <w:rsid w:val="009B591F"/>
    <w:rsid w:val="00A31B16"/>
    <w:rsid w:val="00A916BC"/>
    <w:rsid w:val="00AB6CF2"/>
    <w:rsid w:val="00AC0C9E"/>
    <w:rsid w:val="00AE089F"/>
    <w:rsid w:val="00AE415E"/>
    <w:rsid w:val="00AE68A8"/>
    <w:rsid w:val="00B6466C"/>
    <w:rsid w:val="00B76CDA"/>
    <w:rsid w:val="00C14078"/>
    <w:rsid w:val="00C83A18"/>
    <w:rsid w:val="00CB56F9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04F28"/>
    <w:rsid w:val="00F158F2"/>
    <w:rsid w:val="00F3235D"/>
    <w:rsid w:val="00F509FC"/>
    <w:rsid w:val="00F878BD"/>
    <w:rsid w:val="00FE728B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01C4F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AC0C9E"/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AC0C9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AC0C9E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AC0C9E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AC0C9E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AC0C9E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AC0C9E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AC0C9E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AC0C9E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AC0C9E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qFormat/>
    <w:rsid w:val="00AC0C9E"/>
    <w:rPr>
      <w:sz w:val="20"/>
      <w:szCs w:val="20"/>
    </w:rPr>
  </w:style>
  <w:style w:type="character" w:customStyle="1" w:styleId="a8">
    <w:name w:val="Основной текст Знак"/>
    <w:basedOn w:val="a4"/>
    <w:link w:val="a7"/>
    <w:rsid w:val="00AC0C9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AC0C9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AC0C9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AC0C9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AC0C9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AC0C9E"/>
    <w:rPr>
      <w:rFonts w:ascii="Calibri" w:hAnsi="Calibri" w:cs="Calibri"/>
    </w:rPr>
  </w:style>
  <w:style w:type="table" w:styleId="ae">
    <w:name w:val="Table Grid"/>
    <w:basedOn w:val="a5"/>
    <w:uiPriority w:val="39"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AC0C9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AC0C9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AC0C9E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af2">
    <w:name w:val="Даты"/>
    <w:basedOn w:val="a7"/>
    <w:uiPriority w:val="1"/>
    <w:semiHidden/>
    <w:qFormat/>
    <w:rsid w:val="00AC0C9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AC0C9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AC0C9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AC0C9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AC0C9E"/>
    <w:rPr>
      <w:rFonts w:ascii="Calibri" w:hAnsi="Calibri" w:cs="Calibri"/>
    </w:rPr>
  </w:style>
  <w:style w:type="paragraph" w:styleId="af7">
    <w:name w:val="No Spacing"/>
    <w:basedOn w:val="a3"/>
    <w:uiPriority w:val="1"/>
    <w:rsid w:val="00AC0C9E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8">
    <w:name w:val="Контактные данные"/>
    <w:basedOn w:val="a3"/>
    <w:link w:val="af9"/>
    <w:uiPriority w:val="1"/>
    <w:qFormat/>
    <w:rsid w:val="00AC0C9E"/>
    <w:pPr>
      <w:spacing w:after="0"/>
    </w:pPr>
  </w:style>
  <w:style w:type="paragraph" w:styleId="afa">
    <w:name w:val="Closing"/>
    <w:basedOn w:val="a3"/>
    <w:link w:val="afb"/>
    <w:uiPriority w:val="99"/>
    <w:qFormat/>
    <w:rsid w:val="00AC0C9E"/>
    <w:pPr>
      <w:spacing w:before="480" w:after="0"/>
    </w:pPr>
  </w:style>
  <w:style w:type="character" w:customStyle="1" w:styleId="af9">
    <w:name w:val="Контактные данные (знак)"/>
    <w:basedOn w:val="a4"/>
    <w:link w:val="af8"/>
    <w:uiPriority w:val="1"/>
    <w:rsid w:val="00AC0C9E"/>
    <w:rPr>
      <w:rFonts w:ascii="Calibri" w:hAnsi="Calibri" w:cs="Calibri"/>
    </w:rPr>
  </w:style>
  <w:style w:type="character" w:customStyle="1" w:styleId="afb">
    <w:name w:val="Прощание Знак"/>
    <w:basedOn w:val="a4"/>
    <w:link w:val="afa"/>
    <w:uiPriority w:val="99"/>
    <w:rsid w:val="00AC0C9E"/>
    <w:rPr>
      <w:rFonts w:ascii="Calibri" w:hAnsi="Calibri" w:cs="Calibri"/>
    </w:rPr>
  </w:style>
  <w:style w:type="character" w:customStyle="1" w:styleId="11">
    <w:name w:val="Упомянуть1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AC0C9E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AC0C9E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AC0C9E"/>
    <w:pPr>
      <w:spacing w:after="0"/>
    </w:pPr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AC0C9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AC0C9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AC0C9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AC0C9E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AC0C9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AC0C9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AC0C9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AC0C9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AC0C9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AC0C9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AC0C9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AC0C9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AC0C9E"/>
    <w:pPr>
      <w:spacing w:after="100"/>
      <w:ind w:left="1760"/>
    </w:pPr>
  </w:style>
  <w:style w:type="paragraph" w:styleId="afc">
    <w:name w:val="TOC Heading"/>
    <w:basedOn w:val="1"/>
    <w:next w:val="a3"/>
    <w:uiPriority w:val="39"/>
    <w:semiHidden/>
    <w:unhideWhenUsed/>
    <w:qFormat/>
    <w:rsid w:val="00AC0C9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d">
    <w:name w:val="Subtle Reference"/>
    <w:basedOn w:val="a4"/>
    <w:uiPriority w:val="31"/>
    <w:semiHidden/>
    <w:rsid w:val="00AC0C9E"/>
    <w:rPr>
      <w:rFonts w:ascii="Calibri" w:hAnsi="Calibri" w:cs="Calibri"/>
      <w:smallCaps/>
      <w:color w:val="5A5A5A" w:themeColor="text1" w:themeTint="A5"/>
    </w:rPr>
  </w:style>
  <w:style w:type="character" w:styleId="afe">
    <w:name w:val="Subtle Emphasis"/>
    <w:basedOn w:val="a4"/>
    <w:uiPriority w:val="1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table" w:styleId="aff">
    <w:name w:val="Table Professional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0">
    <w:name w:val="Bibliography"/>
    <w:basedOn w:val="a3"/>
    <w:next w:val="a3"/>
    <w:uiPriority w:val="37"/>
    <w:semiHidden/>
    <w:unhideWhenUsed/>
    <w:rsid w:val="00AC0C9E"/>
  </w:style>
  <w:style w:type="character" w:styleId="aff1">
    <w:name w:val="Book Title"/>
    <w:basedOn w:val="a4"/>
    <w:uiPriority w:val="33"/>
    <w:semiHidden/>
    <w:rsid w:val="00AC0C9E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paragraph" w:styleId="aff2">
    <w:name w:val="Message Header"/>
    <w:basedOn w:val="a3"/>
    <w:link w:val="aff3"/>
    <w:uiPriority w:val="99"/>
    <w:semiHidden/>
    <w:unhideWhenUsed/>
    <w:rsid w:val="00AC0C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3">
    <w:name w:val="Шапка Знак"/>
    <w:basedOn w:val="a4"/>
    <w:link w:val="aff2"/>
    <w:uiPriority w:val="99"/>
    <w:semiHidden/>
    <w:rsid w:val="00AC0C9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4">
    <w:name w:val="Table Elegant"/>
    <w:basedOn w:val="a5"/>
    <w:uiPriority w:val="99"/>
    <w:semiHidden/>
    <w:unhideWhenUsed/>
    <w:rsid w:val="00AC0C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List"/>
    <w:basedOn w:val="a3"/>
    <w:uiPriority w:val="99"/>
    <w:semiHidden/>
    <w:unhideWhenUsed/>
    <w:rsid w:val="00AC0C9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AC0C9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AC0C9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AC0C9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AC0C9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AC0C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AC0C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AC0C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6">
    <w:name w:val="List Continue"/>
    <w:basedOn w:val="a3"/>
    <w:uiPriority w:val="99"/>
    <w:semiHidden/>
    <w:unhideWhenUsed/>
    <w:rsid w:val="00AC0C9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AC0C9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AC0C9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AC0C9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AC0C9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AC0C9E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AC0C9E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AC0C9E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AC0C9E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AC0C9E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AC0C9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AC0C9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AC0C9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AC0C9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AC0C9E"/>
    <w:pPr>
      <w:numPr>
        <w:numId w:val="14"/>
      </w:numPr>
      <w:contextualSpacing/>
    </w:pPr>
  </w:style>
  <w:style w:type="paragraph" w:styleId="aff7">
    <w:name w:val="Subtitle"/>
    <w:basedOn w:val="a3"/>
    <w:next w:val="a3"/>
    <w:link w:val="aff8"/>
    <w:uiPriority w:val="11"/>
    <w:semiHidden/>
    <w:rsid w:val="00AC0C9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8">
    <w:name w:val="Подзаголовок Знак"/>
    <w:basedOn w:val="a4"/>
    <w:link w:val="aff7"/>
    <w:uiPriority w:val="11"/>
    <w:semiHidden/>
    <w:rsid w:val="00AC0C9E"/>
    <w:rPr>
      <w:rFonts w:ascii="Calibri" w:hAnsi="Calibri" w:cs="Calibr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AC0C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3"/>
    <w:next w:val="a3"/>
    <w:uiPriority w:val="99"/>
    <w:semiHidden/>
    <w:unhideWhenUsed/>
    <w:rsid w:val="00AC0C9E"/>
    <w:pPr>
      <w:spacing w:after="0"/>
    </w:pPr>
  </w:style>
  <w:style w:type="paragraph" w:styleId="affa">
    <w:name w:val="macro"/>
    <w:link w:val="affb"/>
    <w:uiPriority w:val="99"/>
    <w:semiHidden/>
    <w:unhideWhenUsed/>
    <w:rsid w:val="00AC0C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b">
    <w:name w:val="Текст макроса Знак"/>
    <w:basedOn w:val="a4"/>
    <w:link w:val="affa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AC0C9E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ffc">
    <w:name w:val="end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d">
    <w:name w:val="endnote text"/>
    <w:basedOn w:val="a3"/>
    <w:link w:val="affe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e">
    <w:name w:val="Текст концевой сноски Знак"/>
    <w:basedOn w:val="a4"/>
    <w:link w:val="affd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AC0C9E"/>
    <w:pPr>
      <w:spacing w:after="0"/>
      <w:ind w:left="220" w:hanging="220"/>
    </w:pPr>
  </w:style>
  <w:style w:type="paragraph" w:styleId="afff0">
    <w:name w:val="toa heading"/>
    <w:basedOn w:val="a3"/>
    <w:next w:val="a3"/>
    <w:uiPriority w:val="99"/>
    <w:semiHidden/>
    <w:unhideWhenUsed/>
    <w:rsid w:val="00AC0C9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AC0C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AC0C9E"/>
    <w:rPr>
      <w:rFonts w:ascii="Calibri" w:hAnsi="Calibri" w:cs="Calibri"/>
      <w:i/>
      <w:iCs/>
    </w:rPr>
  </w:style>
  <w:style w:type="table" w:styleId="afff2">
    <w:name w:val="Colorful List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AC0C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AC0C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AC0C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AC0C9E"/>
    <w:rPr>
      <w:sz w:val="20"/>
      <w:szCs w:val="20"/>
    </w:rPr>
  </w:style>
  <w:style w:type="character" w:customStyle="1" w:styleId="afff6">
    <w:name w:val="Текст примечания Знак"/>
    <w:basedOn w:val="a4"/>
    <w:link w:val="afff5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AC0C9E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AC0C9E"/>
    <w:rPr>
      <w:rFonts w:ascii="Calibri" w:hAnsi="Calibri" w:cs="Calibri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AC0C9E"/>
    <w:rPr>
      <w:rFonts w:ascii="Calibri" w:hAnsi="Calibri" w:cs="Calibri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b">
    <w:name w:val="Текст выноски Знак"/>
    <w:basedOn w:val="a4"/>
    <w:link w:val="afffa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AC0C9E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AC0C9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f">
    <w:name w:val="Схема документа Знак"/>
    <w:basedOn w:val="a4"/>
    <w:link w:val="afffe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character" w:customStyle="1" w:styleId="22">
    <w:name w:val="Заголовок 2 Знак"/>
    <w:basedOn w:val="a4"/>
    <w:link w:val="2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32">
    <w:name w:val="Заголовок 3 Знак"/>
    <w:basedOn w:val="a4"/>
    <w:link w:val="31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AC0C9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AC0C9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AC0C9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AC0C9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AC0C9E"/>
    <w:pPr>
      <w:numPr>
        <w:numId w:val="15"/>
      </w:numPr>
    </w:pPr>
  </w:style>
  <w:style w:type="table" w:styleId="19">
    <w:name w:val="Plain Table 1"/>
    <w:basedOn w:val="a5"/>
    <w:uiPriority w:val="41"/>
    <w:rsid w:val="00AC0C9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AC0C9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AC0C9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AC0C9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AC0C9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Выделенная цитата Знак"/>
    <w:basedOn w:val="a4"/>
    <w:link w:val="affff1"/>
    <w:uiPriority w:val="30"/>
    <w:semiHidden/>
    <w:rsid w:val="00AC0C9E"/>
    <w:rPr>
      <w:rFonts w:ascii="Calibri" w:hAnsi="Calibri" w:cs="Calibri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AC0C9E"/>
    <w:rPr>
      <w:rFonts w:ascii="Calibri" w:hAnsi="Calibri" w:cs="Calibri"/>
      <w:i/>
      <w:iCs/>
      <w:color w:val="2C567A" w:themeColor="accent1"/>
    </w:rPr>
  </w:style>
  <w:style w:type="paragraph" w:styleId="affff4">
    <w:name w:val="Normal (Web)"/>
    <w:basedOn w:val="a3"/>
    <w:uiPriority w:val="99"/>
    <w:semiHidden/>
    <w:unhideWhenUsed/>
    <w:rsid w:val="00AC0C9E"/>
    <w:rPr>
      <w:rFonts w:ascii="Times New Roman" w:hAnsi="Times New Roman"/>
      <w:sz w:val="24"/>
      <w:szCs w:val="24"/>
    </w:rPr>
  </w:style>
  <w:style w:type="character" w:customStyle="1" w:styleId="-13">
    <w:name w:val="Смарт-гиперссылка1"/>
    <w:basedOn w:val="a4"/>
    <w:uiPriority w:val="99"/>
    <w:semiHidden/>
    <w:unhideWhenUsed/>
    <w:rsid w:val="00AC0C9E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4"/>
    <w:uiPriority w:val="99"/>
    <w:semiHidden/>
    <w:unhideWhenUsed/>
    <w:rsid w:val="00AC0C9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AC0C9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AC0C9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AC0C9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5">
    <w:name w:val="Body Text Indent"/>
    <w:basedOn w:val="a3"/>
    <w:link w:val="affff6"/>
    <w:uiPriority w:val="99"/>
    <w:semiHidden/>
    <w:unhideWhenUsed/>
    <w:rsid w:val="00AC0C9E"/>
    <w:pPr>
      <w:spacing w:after="120"/>
      <w:ind w:left="360"/>
    </w:pPr>
  </w:style>
  <w:style w:type="character" w:customStyle="1" w:styleId="affff6">
    <w:name w:val="Основной текст с отступом Знак"/>
    <w:basedOn w:val="a4"/>
    <w:link w:val="affff5"/>
    <w:uiPriority w:val="99"/>
    <w:semiHidden/>
    <w:rsid w:val="00AC0C9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AC0C9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AC0C9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AC0C9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7"/>
    <w:link w:val="affff8"/>
    <w:uiPriority w:val="99"/>
    <w:semiHidden/>
    <w:unhideWhenUsed/>
    <w:rsid w:val="00AC0C9E"/>
    <w:pPr>
      <w:ind w:firstLine="360"/>
    </w:pPr>
  </w:style>
  <w:style w:type="character" w:customStyle="1" w:styleId="affff8">
    <w:name w:val="Красная строка Знак"/>
    <w:basedOn w:val="a8"/>
    <w:link w:val="affff7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5"/>
    <w:link w:val="2f4"/>
    <w:uiPriority w:val="99"/>
    <w:semiHidden/>
    <w:unhideWhenUsed/>
    <w:rsid w:val="00AC0C9E"/>
    <w:pPr>
      <w:spacing w:after="220"/>
      <w:ind w:firstLine="360"/>
    </w:pPr>
  </w:style>
  <w:style w:type="character" w:customStyle="1" w:styleId="2f4">
    <w:name w:val="Красная строка 2 Знак"/>
    <w:basedOn w:val="affff6"/>
    <w:link w:val="2f3"/>
    <w:uiPriority w:val="99"/>
    <w:semiHidden/>
    <w:rsid w:val="00AC0C9E"/>
    <w:rPr>
      <w:rFonts w:ascii="Calibri" w:hAnsi="Calibri" w:cs="Calibri"/>
    </w:rPr>
  </w:style>
  <w:style w:type="paragraph" w:styleId="affff9">
    <w:name w:val="Normal Indent"/>
    <w:basedOn w:val="a3"/>
    <w:uiPriority w:val="99"/>
    <w:semiHidden/>
    <w:unhideWhenUsed/>
    <w:rsid w:val="00AC0C9E"/>
    <w:pPr>
      <w:ind w:left="720"/>
    </w:pPr>
  </w:style>
  <w:style w:type="paragraph" w:styleId="affffa">
    <w:name w:val="Note Heading"/>
    <w:basedOn w:val="a3"/>
    <w:next w:val="a3"/>
    <w:link w:val="affffb"/>
    <w:uiPriority w:val="99"/>
    <w:semiHidden/>
    <w:unhideWhenUsed/>
    <w:rsid w:val="00AC0C9E"/>
    <w:pPr>
      <w:spacing w:after="0"/>
    </w:pPr>
  </w:style>
  <w:style w:type="character" w:customStyle="1" w:styleId="affffb">
    <w:name w:val="Заголовок записки Знак"/>
    <w:basedOn w:val="a4"/>
    <w:link w:val="affffa"/>
    <w:uiPriority w:val="99"/>
    <w:semiHidden/>
    <w:rsid w:val="00AC0C9E"/>
    <w:rPr>
      <w:rFonts w:ascii="Calibri" w:hAnsi="Calibri" w:cs="Calibri"/>
    </w:rPr>
  </w:style>
  <w:style w:type="table" w:styleId="affffc">
    <w:name w:val="Table Contemporary"/>
    <w:basedOn w:val="a5"/>
    <w:uiPriority w:val="99"/>
    <w:semiHidden/>
    <w:unhideWhenUsed/>
    <w:rsid w:val="00AC0C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5"/>
    <w:uiPriority w:val="60"/>
    <w:semiHidden/>
    <w:unhideWhenUsed/>
    <w:rsid w:val="00AC0C9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8">
    <w:name w:val="List Table 1 Light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3"/>
    <w:link w:val="afffff2"/>
    <w:uiPriority w:val="99"/>
    <w:semiHidden/>
    <w:unhideWhenUsed/>
    <w:rsid w:val="00AC0C9E"/>
    <w:pPr>
      <w:spacing w:after="0"/>
    </w:pPr>
  </w:style>
  <w:style w:type="character" w:customStyle="1" w:styleId="afffff2">
    <w:name w:val="Электронная подпись Знак"/>
    <w:basedOn w:val="a4"/>
    <w:link w:val="afffff1"/>
    <w:uiPriority w:val="99"/>
    <w:semiHidden/>
    <w:rsid w:val="00AC0C9E"/>
    <w:rPr>
      <w:rFonts w:ascii="Calibri" w:hAnsi="Calibri" w:cs="Calibri"/>
    </w:rPr>
  </w:style>
  <w:style w:type="paragraph" w:styleId="afffff3">
    <w:name w:val="Salutation"/>
    <w:basedOn w:val="a3"/>
    <w:next w:val="a3"/>
    <w:link w:val="afffff4"/>
    <w:uiPriority w:val="99"/>
    <w:semiHidden/>
    <w:unhideWhenUsed/>
    <w:rsid w:val="00AC0C9E"/>
  </w:style>
  <w:style w:type="character" w:customStyle="1" w:styleId="afffff4">
    <w:name w:val="Приветствие Знак"/>
    <w:basedOn w:val="a4"/>
    <w:link w:val="afffff3"/>
    <w:uiPriority w:val="99"/>
    <w:semiHidden/>
    <w:rsid w:val="00AC0C9E"/>
    <w:rPr>
      <w:rFonts w:ascii="Calibri" w:hAnsi="Calibri" w:cs="Calibri"/>
    </w:rPr>
  </w:style>
  <w:style w:type="table" w:styleId="1b">
    <w:name w:val="Table Columns 1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AC0C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AC0C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AC0C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3"/>
    <w:link w:val="afffff6"/>
    <w:uiPriority w:val="99"/>
    <w:semiHidden/>
    <w:unhideWhenUsed/>
    <w:rsid w:val="00AC0C9E"/>
    <w:pPr>
      <w:spacing w:after="0"/>
      <w:ind w:left="4320"/>
    </w:pPr>
  </w:style>
  <w:style w:type="character" w:customStyle="1" w:styleId="afffff6">
    <w:name w:val="Подпись Знак"/>
    <w:basedOn w:val="a4"/>
    <w:link w:val="afffff5"/>
    <w:uiPriority w:val="99"/>
    <w:semiHidden/>
    <w:rsid w:val="00AC0C9E"/>
    <w:rPr>
      <w:rFonts w:ascii="Calibri" w:hAnsi="Calibri" w:cs="Calibri"/>
    </w:rPr>
  </w:style>
  <w:style w:type="table" w:styleId="1c">
    <w:name w:val="Table Simple 1"/>
    <w:basedOn w:val="a5"/>
    <w:uiPriority w:val="99"/>
    <w:semiHidden/>
    <w:unhideWhenUsed/>
    <w:rsid w:val="00AC0C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AC0C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AC0C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AC0C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AC0C9E"/>
    <w:pPr>
      <w:spacing w:after="0"/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AC0C9E"/>
    <w:pPr>
      <w:spacing w:after="0"/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AC0C9E"/>
    <w:pPr>
      <w:spacing w:after="0"/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AC0C9E"/>
    <w:pPr>
      <w:spacing w:after="0"/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AC0C9E"/>
    <w:pPr>
      <w:spacing w:after="0"/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AC0C9E"/>
    <w:pPr>
      <w:spacing w:after="0"/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AC0C9E"/>
    <w:pPr>
      <w:spacing w:after="0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AC0C9E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AC0C9E"/>
    <w:pPr>
      <w:spacing w:after="0"/>
      <w:ind w:left="1980" w:hanging="220"/>
    </w:pPr>
  </w:style>
  <w:style w:type="paragraph" w:styleId="afffff7">
    <w:name w:val="index heading"/>
    <w:basedOn w:val="a3"/>
    <w:next w:val="1e"/>
    <w:uiPriority w:val="99"/>
    <w:semiHidden/>
    <w:unhideWhenUsed/>
    <w:rsid w:val="00AC0C9E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3"/>
    <w:link w:val="afffff9"/>
    <w:uiPriority w:val="99"/>
    <w:semiHidden/>
    <w:unhideWhenUsed/>
    <w:rsid w:val="00AC0C9E"/>
    <w:pPr>
      <w:spacing w:after="0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4"/>
    <w:link w:val="afffff8"/>
    <w:uiPriority w:val="99"/>
    <w:semiHidden/>
    <w:rsid w:val="00AC0C9E"/>
    <w:rPr>
      <w:rFonts w:ascii="Consolas" w:hAnsi="Consolas" w:cs="Calibri"/>
      <w:sz w:val="21"/>
      <w:szCs w:val="21"/>
    </w:rPr>
  </w:style>
  <w:style w:type="table" w:styleId="1f">
    <w:name w:val="Table Grid 1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AC0C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AC0C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AC0C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AC0C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AC0C9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a">
    <w:name w:val="Table Web 1"/>
    <w:basedOn w:val="a5"/>
    <w:uiPriority w:val="99"/>
    <w:semiHidden/>
    <w:unhideWhenUsed/>
    <w:rsid w:val="00AC0C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AC0C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AC0C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AC0C9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AC0C9E"/>
    <w:rPr>
      <w:rFonts w:ascii="Calibri" w:hAnsi="Calibri" w:cs="Calibri"/>
    </w:rPr>
  </w:style>
  <w:style w:type="table" w:styleId="1f0">
    <w:name w:val="Table 3D effects 1"/>
    <w:basedOn w:val="a5"/>
    <w:uiPriority w:val="99"/>
    <w:semiHidden/>
    <w:unhideWhenUsed/>
    <w:rsid w:val="00AC0C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AC0C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AC0C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AC0C9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AC0C9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AC0C9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AC0C9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7\AppData\Roaming\Microsoft\&#1064;&#1072;&#1073;&#1083;&#1086;&#1085;&#1099;\&#1057;&#1086;&#1087;&#1088;&#1086;&#1074;&#1086;&#1076;&#1080;&#1090;&#1077;&#1083;&#1100;&#1085;&#1086;&#1077;%20&#1087;&#1080;&#1089;&#1100;&#1084;&#1086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402B2B-DA7F-4113-B9F2-373F10181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Сопроводительное письмо Синие сферы</Template>
  <TotalTime>0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2020-06-15T11:36:00Z</dcterms:created>
  <dcterms:modified xsi:type="dcterms:W3CDTF">2020-08-03T13:30:00Z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